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7" w:rsidRDefault="009E13E7" w:rsidP="00B70AC6">
      <w:pPr>
        <w:pStyle w:val="a"/>
        <w:contextualSpacing/>
      </w:pPr>
      <w:r>
        <w:t>26.09.2018 состоялось заседание кружка «</w:t>
      </w:r>
      <w:r w:rsidRPr="00346DB0">
        <w:t>Государственный менеджмент России в новых глобальных условиях</w:t>
      </w:r>
      <w:r>
        <w:t>».</w:t>
      </w:r>
    </w:p>
    <w:p w:rsidR="009E13E7" w:rsidRDefault="009E13E7" w:rsidP="00B70AC6">
      <w:pPr>
        <w:pStyle w:val="a"/>
        <w:contextualSpacing/>
      </w:pPr>
      <w:r>
        <w:t>В рамках подготовки к предстоящей конференции «Управленческие науки в современном мире» выступил руководитель кружка д.э.н., доцент, профессор кафедры «Государственное и муниципальное управление» Шедько Юрий Николаевич с сообщением о требованиях, предъявляемых к публикациям, а также дал рекомендации по оформлению презентаций к выступлению. Затем выступили студенты с докладами о своих статьях, после чего состоялось живое обсуждение по тематике выступлений.</w:t>
      </w:r>
    </w:p>
    <w:p w:rsidR="009E13E7" w:rsidRDefault="009E13E7" w:rsidP="00B70AC6">
      <w:pPr>
        <w:pStyle w:val="a"/>
        <w:contextualSpacing/>
      </w:pPr>
    </w:p>
    <w:p w:rsidR="009E13E7" w:rsidRDefault="009E13E7" w:rsidP="00373110">
      <w:pPr>
        <w:pStyle w:val="a"/>
        <w:spacing w:after="0"/>
        <w:ind w:firstLine="0"/>
        <w:contextualSpacing/>
        <w:jc w:val="center"/>
      </w:pPr>
      <w:r w:rsidRPr="00E12E9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7.25pt;height:350.25pt;visibility:visible">
            <v:imagedata r:id="rId4" o:title=""/>
          </v:shape>
        </w:pict>
      </w:r>
    </w:p>
    <w:p w:rsidR="009E13E7" w:rsidRPr="00B70AC6" w:rsidRDefault="009E13E7" w:rsidP="00B70AC6">
      <w:pPr>
        <w:pStyle w:val="a"/>
        <w:ind w:firstLine="0"/>
        <w:contextualSpacing/>
        <w:jc w:val="right"/>
        <w:rPr>
          <w:i/>
          <w:sz w:val="24"/>
        </w:rPr>
      </w:pPr>
      <w:r w:rsidRPr="00B70AC6">
        <w:rPr>
          <w:i/>
          <w:sz w:val="24"/>
        </w:rPr>
        <w:t>Заседание кружка 26.09.2018</w:t>
      </w:r>
    </w:p>
    <w:p w:rsidR="009E13E7" w:rsidRDefault="009E13E7" w:rsidP="00373110">
      <w:pPr>
        <w:pStyle w:val="a"/>
        <w:ind w:firstLine="0"/>
        <w:contextualSpacing/>
        <w:jc w:val="center"/>
      </w:pPr>
      <w:r w:rsidRPr="00E12E91">
        <w:rPr>
          <w:noProof/>
          <w:lang w:eastAsia="ru-RU"/>
        </w:rPr>
        <w:pict>
          <v:shape id="Рисунок 1" o:spid="_x0000_i1026" type="#_x0000_t75" alt="Изображение выглядит как внутренний, стена, потолок, полОписание создано с очень высокой степенью достоверности" style="width:467.25pt;height:350.25pt;visibility:visible">
            <v:imagedata r:id="rId5" o:title=""/>
          </v:shape>
        </w:pict>
      </w:r>
    </w:p>
    <w:p w:rsidR="009E13E7" w:rsidRPr="00CD4B20" w:rsidRDefault="009E13E7" w:rsidP="00CD4B20">
      <w:pPr>
        <w:pStyle w:val="a"/>
        <w:ind w:firstLine="0"/>
        <w:contextualSpacing/>
        <w:jc w:val="right"/>
        <w:rPr>
          <w:i/>
          <w:sz w:val="24"/>
        </w:rPr>
      </w:pPr>
      <w:r w:rsidRPr="00CD4B20">
        <w:rPr>
          <w:i/>
          <w:sz w:val="24"/>
        </w:rPr>
        <w:t>Выступают Арутюнян Н.С. и Маркарян Г.А. с докладом «Анализ природно-ресурсного потенциала РФ»</w:t>
      </w:r>
    </w:p>
    <w:p w:rsidR="009E13E7" w:rsidRDefault="009E13E7" w:rsidP="00373110">
      <w:pPr>
        <w:pStyle w:val="a"/>
        <w:ind w:firstLine="0"/>
        <w:contextualSpacing/>
        <w:jc w:val="center"/>
      </w:pPr>
      <w:r w:rsidRPr="00E12E91">
        <w:rPr>
          <w:noProof/>
          <w:lang w:eastAsia="ru-RU"/>
        </w:rPr>
        <w:pict>
          <v:shape id="Рисунок 5" o:spid="_x0000_i1027" type="#_x0000_t75" alt="Изображение выглядит как человек, внутренний, стена, сидитОписание создано с очень высокой степенью достоверности" style="width:468pt;height:351pt;visibility:visible">
            <v:imagedata r:id="rId6" o:title=""/>
          </v:shape>
        </w:pict>
      </w:r>
    </w:p>
    <w:p w:rsidR="009E13E7" w:rsidRPr="00CD4B20" w:rsidRDefault="009E13E7" w:rsidP="00CD4B20">
      <w:pPr>
        <w:pStyle w:val="a"/>
        <w:ind w:firstLine="0"/>
        <w:contextualSpacing/>
        <w:jc w:val="right"/>
        <w:rPr>
          <w:i/>
          <w:sz w:val="24"/>
        </w:rPr>
      </w:pPr>
      <w:r w:rsidRPr="00CD4B20">
        <w:rPr>
          <w:i/>
          <w:sz w:val="24"/>
        </w:rPr>
        <w:t>Выступает Бухарина Е.М. с докладом «Развитие ГЧП в области образования: отечественный и зарубежный опыт»</w:t>
      </w:r>
    </w:p>
    <w:p w:rsidR="009E13E7" w:rsidRDefault="009E13E7" w:rsidP="00373110">
      <w:pPr>
        <w:pStyle w:val="a"/>
        <w:ind w:firstLine="0"/>
        <w:contextualSpacing/>
        <w:jc w:val="center"/>
      </w:pPr>
      <w:r w:rsidRPr="00E12E91">
        <w:rPr>
          <w:noProof/>
          <w:lang w:eastAsia="ru-RU"/>
        </w:rPr>
        <w:pict>
          <v:shape id="Рисунок 3" o:spid="_x0000_i1028" type="#_x0000_t75" alt="Изображение выглядит как внутренний, стена, человек, столОписание создано с очень высокой степенью достоверности" style="width:467.25pt;height:350.25pt;visibility:visible">
            <v:imagedata r:id="rId7" o:title=""/>
          </v:shape>
        </w:pict>
      </w:r>
    </w:p>
    <w:p w:rsidR="009E13E7" w:rsidRPr="00CD4B20" w:rsidRDefault="009E13E7" w:rsidP="00CD4B20">
      <w:pPr>
        <w:pStyle w:val="a"/>
        <w:ind w:firstLine="0"/>
        <w:contextualSpacing/>
        <w:jc w:val="right"/>
        <w:rPr>
          <w:i/>
          <w:sz w:val="24"/>
        </w:rPr>
      </w:pPr>
      <w:r w:rsidRPr="00CD4B20">
        <w:rPr>
          <w:i/>
          <w:sz w:val="24"/>
        </w:rPr>
        <w:t xml:space="preserve">Выступает Константинов К.Б. </w:t>
      </w:r>
      <w:r>
        <w:rPr>
          <w:i/>
          <w:sz w:val="24"/>
        </w:rPr>
        <w:t>с докладом «Поднятие экономики Д</w:t>
      </w:r>
      <w:r w:rsidRPr="00CD4B20">
        <w:rPr>
          <w:i/>
          <w:sz w:val="24"/>
        </w:rPr>
        <w:t>етройта»</w:t>
      </w:r>
    </w:p>
    <w:p w:rsidR="009E13E7" w:rsidRDefault="009E13E7" w:rsidP="00CD4B20">
      <w:pPr>
        <w:pStyle w:val="a"/>
        <w:ind w:firstLine="0"/>
        <w:contextualSpacing/>
      </w:pPr>
    </w:p>
    <w:p w:rsidR="009E13E7" w:rsidRDefault="009E13E7" w:rsidP="00187A43">
      <w:pPr>
        <w:pStyle w:val="a"/>
        <w:ind w:firstLine="0"/>
        <w:contextualSpacing/>
      </w:pPr>
      <w:r>
        <w:t>Староста: Бухарина Екатерина Максимовна ГМУ 4-4</w:t>
      </w:r>
    </w:p>
    <w:p w:rsidR="009E13E7" w:rsidRDefault="009E13E7" w:rsidP="00187A43">
      <w:pPr>
        <w:pStyle w:val="a"/>
        <w:ind w:firstLine="0"/>
        <w:contextualSpacing/>
      </w:pPr>
      <w:r>
        <w:t>Секретарь: Балковая Анастасия Сергеевна ГМУ4-5</w:t>
      </w:r>
      <w:bookmarkStart w:id="0" w:name="_GoBack"/>
      <w:bookmarkEnd w:id="0"/>
    </w:p>
    <w:p w:rsidR="009E13E7" w:rsidRDefault="009E13E7" w:rsidP="00CD4B20">
      <w:pPr>
        <w:pStyle w:val="a"/>
        <w:ind w:firstLine="0"/>
        <w:contextualSpacing/>
      </w:pPr>
    </w:p>
    <w:sectPr w:rsidR="009E13E7" w:rsidSect="009E5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4A70"/>
    <w:rsid w:val="000E1D69"/>
    <w:rsid w:val="00187A43"/>
    <w:rsid w:val="001E378E"/>
    <w:rsid w:val="0031448E"/>
    <w:rsid w:val="00346DB0"/>
    <w:rsid w:val="00373110"/>
    <w:rsid w:val="0040507B"/>
    <w:rsid w:val="00532C8C"/>
    <w:rsid w:val="00554853"/>
    <w:rsid w:val="00831730"/>
    <w:rsid w:val="009E13E7"/>
    <w:rsid w:val="009E53F8"/>
    <w:rsid w:val="00AC2678"/>
    <w:rsid w:val="00B70AC6"/>
    <w:rsid w:val="00BA24C8"/>
    <w:rsid w:val="00C34A70"/>
    <w:rsid w:val="00CD4B20"/>
    <w:rsid w:val="00D902F5"/>
    <w:rsid w:val="00D9051B"/>
    <w:rsid w:val="00DE34B3"/>
    <w:rsid w:val="00E12E91"/>
    <w:rsid w:val="00F07712"/>
    <w:rsid w:val="00F92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C8C"/>
    <w:pPr>
      <w:spacing w:after="160" w:line="25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C8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2C8C"/>
    <w:rPr>
      <w:rFonts w:ascii="Calibri Light" w:hAnsi="Calibri Light" w:cs="Times New Roman"/>
      <w:color w:val="2F5496"/>
      <w:sz w:val="32"/>
      <w:szCs w:val="32"/>
    </w:rPr>
  </w:style>
  <w:style w:type="paragraph" w:customStyle="1" w:styleId="a">
    <w:name w:val="Реферат"/>
    <w:basedOn w:val="Normal"/>
    <w:uiPriority w:val="99"/>
    <w:rsid w:val="00532C8C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</w:rPr>
  </w:style>
  <w:style w:type="paragraph" w:customStyle="1" w:styleId="a0">
    <w:name w:val="Заголовок реферата"/>
    <w:basedOn w:val="Heading1"/>
    <w:next w:val="a"/>
    <w:uiPriority w:val="99"/>
    <w:rsid w:val="00532C8C"/>
    <w:pPr>
      <w:spacing w:line="360" w:lineRule="auto"/>
      <w:jc w:val="center"/>
    </w:pPr>
    <w:rPr>
      <w:rFonts w:ascii="Times New Roman" w:hAnsi="Times New Roman"/>
      <w:b/>
      <w:color w:val="000000"/>
    </w:rPr>
  </w:style>
  <w:style w:type="paragraph" w:customStyle="1" w:styleId="a1">
    <w:name w:val="Подзаголовок реферата"/>
    <w:basedOn w:val="Subtitle"/>
    <w:next w:val="a"/>
    <w:uiPriority w:val="99"/>
    <w:rsid w:val="00532C8C"/>
    <w:pPr>
      <w:spacing w:line="240" w:lineRule="auto"/>
      <w:jc w:val="center"/>
    </w:pPr>
    <w:rPr>
      <w:rFonts w:ascii="Times New Roman" w:hAnsi="Times New Roman"/>
      <w:b/>
      <w:color w:val="000000"/>
      <w:sz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532C8C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32C8C"/>
    <w:rPr>
      <w:rFonts w:eastAsia="Times New Roman" w:cs="Times New Roman"/>
      <w:color w:val="5A5A5A"/>
      <w:spacing w:val="15"/>
    </w:rPr>
  </w:style>
  <w:style w:type="paragraph" w:customStyle="1" w:styleId="a2">
    <w:name w:val="Подзаголовок подзаголовка реферата"/>
    <w:basedOn w:val="Subtitle"/>
    <w:next w:val="a"/>
    <w:uiPriority w:val="99"/>
    <w:rsid w:val="00532C8C"/>
    <w:pPr>
      <w:spacing w:line="360" w:lineRule="auto"/>
    </w:pPr>
    <w:rPr>
      <w:rFonts w:ascii="Times New Roman" w:hAnsi="Times New Roman"/>
      <w:b/>
      <w:color w:val="000000"/>
      <w:sz w:val="28"/>
    </w:rPr>
  </w:style>
  <w:style w:type="paragraph" w:customStyle="1" w:styleId="a3">
    <w:name w:val="текст для докладов"/>
    <w:basedOn w:val="NoSpacing"/>
    <w:uiPriority w:val="99"/>
    <w:rsid w:val="00532C8C"/>
    <w:pPr>
      <w:ind w:firstLine="709"/>
      <w:contextualSpacing/>
    </w:pPr>
    <w:rPr>
      <w:rFonts w:ascii="Georgia" w:hAnsi="Georgia"/>
      <w:color w:val="000000"/>
      <w:sz w:val="24"/>
    </w:rPr>
  </w:style>
  <w:style w:type="paragraph" w:styleId="NoSpacing">
    <w:name w:val="No Spacing"/>
    <w:uiPriority w:val="99"/>
    <w:qFormat/>
    <w:rsid w:val="00532C8C"/>
    <w:rPr>
      <w:lang w:eastAsia="en-US"/>
    </w:rPr>
  </w:style>
  <w:style w:type="paragraph" w:styleId="Header">
    <w:name w:val="header"/>
    <w:basedOn w:val="Normal"/>
    <w:link w:val="HeaderChar"/>
    <w:uiPriority w:val="99"/>
    <w:rsid w:val="0053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C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3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C8C"/>
    <w:rPr>
      <w:rFonts w:cs="Times New Roman"/>
    </w:rPr>
  </w:style>
  <w:style w:type="table" w:styleId="TableGrid">
    <w:name w:val="Table Grid"/>
    <w:basedOn w:val="TableNormal"/>
    <w:uiPriority w:val="99"/>
    <w:rsid w:val="00532C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32C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8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7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80C9BC-3E31-44E5-961B-837AAB4F81F9}"/>
</file>

<file path=customXml/itemProps2.xml><?xml version="1.0" encoding="utf-8"?>
<ds:datastoreItem xmlns:ds="http://schemas.openxmlformats.org/officeDocument/2006/customXml" ds:itemID="{C27D66D9-F6F0-465B-A2CF-CA8348391A73}"/>
</file>

<file path=customXml/itemProps3.xml><?xml version="1.0" encoding="utf-8"?>
<ds:datastoreItem xmlns:ds="http://schemas.openxmlformats.org/officeDocument/2006/customXml" ds:itemID="{4B2F96AC-CB6C-48CA-B56E-8EA3538E05B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144</Words>
  <Characters>822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Бухарина</dc:creator>
  <cp:keywords/>
  <dc:description/>
  <cp:lastModifiedBy>Алексей</cp:lastModifiedBy>
  <cp:revision>3</cp:revision>
  <dcterms:created xsi:type="dcterms:W3CDTF">2018-10-05T09:34:00Z</dcterms:created>
  <dcterms:modified xsi:type="dcterms:W3CDTF">2018-10-14T17:33:00Z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